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2A1" w:rsidRDefault="000232A1" w:rsidP="008D7A9A">
      <w:pPr>
        <w:ind w:left="5103"/>
        <w:rPr>
          <w:sz w:val="28"/>
          <w:szCs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left:0;text-align:left;margin-left:-26.7pt;margin-top:-2.7pt;width:284.25pt;height:241.5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" stroked="f" strokeweight=".5pt">
            <v:textbox>
              <w:txbxContent>
                <w:p w:rsidR="000232A1" w:rsidRPr="00CD5038" w:rsidRDefault="000232A1" w:rsidP="00CD5038">
                  <w:pPr>
                    <w:ind w:hanging="426"/>
                    <w:jc w:val="right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Родитель - мать (отец, лицо его заменяющее)</w:t>
                  </w:r>
                </w:p>
                <w:p w:rsidR="000232A1" w:rsidRPr="00CD5038" w:rsidRDefault="000232A1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</w:t>
                  </w:r>
                  <w:r>
                    <w:rPr>
                      <w:sz w:val="28"/>
                      <w:szCs w:val="28"/>
                    </w:rPr>
                    <w:t>______________________________</w:t>
                  </w:r>
                </w:p>
                <w:p w:rsidR="000232A1" w:rsidRPr="00CD5038" w:rsidRDefault="000232A1" w:rsidP="00CD5038">
                  <w:pPr>
                    <w:jc w:val="center"/>
                  </w:pPr>
                  <w:r w:rsidRPr="00CD5038">
                    <w:t>(Ф.И.О.)</w:t>
                  </w:r>
                </w:p>
                <w:p w:rsidR="000232A1" w:rsidRPr="00CD5038" w:rsidRDefault="000232A1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0232A1" w:rsidRDefault="000232A1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0232A1" w:rsidRPr="00CD5038" w:rsidRDefault="000232A1" w:rsidP="00F14101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0232A1" w:rsidRPr="00CD5038" w:rsidRDefault="000232A1" w:rsidP="00CD5038">
                  <w:pPr>
                    <w:jc w:val="center"/>
                  </w:pPr>
                  <w:r w:rsidRPr="00CD5038">
                    <w:t>паспортные данные</w:t>
                  </w:r>
                </w:p>
                <w:p w:rsidR="000232A1" w:rsidRPr="00CD5038" w:rsidRDefault="000232A1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0232A1" w:rsidRPr="00CD5038" w:rsidRDefault="000232A1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0232A1" w:rsidRPr="00CD5038" w:rsidRDefault="000232A1" w:rsidP="00CD5038">
                  <w:pPr>
                    <w:jc w:val="center"/>
                  </w:pPr>
                  <w:r w:rsidRPr="00CD5038">
                    <w:t>Адрес</w:t>
                  </w:r>
                  <w:r>
                    <w:t xml:space="preserve"> по прописке</w:t>
                  </w:r>
                </w:p>
                <w:p w:rsidR="000232A1" w:rsidRPr="00CD5038" w:rsidRDefault="000232A1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0232A1" w:rsidRPr="00CD5038" w:rsidRDefault="000232A1" w:rsidP="00CD5038">
                  <w:pPr>
                    <w:jc w:val="center"/>
                  </w:pPr>
                  <w:r w:rsidRPr="00CD5038">
                    <w:t>Место</w:t>
                  </w:r>
                  <w:r>
                    <w:t xml:space="preserve"> </w:t>
                  </w:r>
                  <w:r w:rsidRPr="00CD5038">
                    <w:t>проживания</w:t>
                  </w:r>
                </w:p>
                <w:p w:rsidR="000232A1" w:rsidRPr="00CD5038" w:rsidRDefault="000232A1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rPr>
                      <w:sz w:val="28"/>
                      <w:szCs w:val="28"/>
                    </w:rPr>
                    <w:t>__________________________________</w:t>
                  </w:r>
                </w:p>
                <w:p w:rsidR="000232A1" w:rsidRPr="00CD5038" w:rsidRDefault="000232A1" w:rsidP="00CD5038">
                  <w:pPr>
                    <w:jc w:val="center"/>
                    <w:rPr>
                      <w:sz w:val="28"/>
                      <w:szCs w:val="28"/>
                    </w:rPr>
                  </w:pPr>
                  <w:r w:rsidRPr="00CD5038">
                    <w:t>телефон домашний, сотовый, служебный</w:t>
                  </w:r>
                </w:p>
                <w:p w:rsidR="000232A1" w:rsidRPr="005453D9" w:rsidRDefault="000232A1" w:rsidP="00CD5038">
                  <w:pPr>
                    <w:ind w:hanging="426"/>
                    <w:rPr>
                      <w:sz w:val="24"/>
                      <w:szCs w:val="24"/>
                    </w:rPr>
                  </w:pPr>
                </w:p>
                <w:p w:rsidR="000232A1" w:rsidRDefault="000232A1"/>
              </w:txbxContent>
            </v:textbox>
          </v:shape>
        </w:pict>
      </w:r>
      <w:r>
        <w:rPr>
          <w:sz w:val="28"/>
          <w:szCs w:val="28"/>
        </w:rPr>
        <w:t xml:space="preserve">    </w:t>
      </w:r>
      <w:r w:rsidRPr="00EB6ABE">
        <w:rPr>
          <w:sz w:val="28"/>
          <w:szCs w:val="28"/>
        </w:rPr>
        <w:t xml:space="preserve">Заведующему МБДОУ </w:t>
      </w:r>
      <w:r>
        <w:rPr>
          <w:sz w:val="28"/>
          <w:szCs w:val="28"/>
        </w:rPr>
        <w:t xml:space="preserve">«Д/с» </w:t>
      </w:r>
      <w:r w:rsidRPr="00EB6ABE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EB6ABE">
        <w:rPr>
          <w:sz w:val="28"/>
          <w:szCs w:val="28"/>
        </w:rPr>
        <w:t>5</w:t>
      </w:r>
      <w:r>
        <w:rPr>
          <w:sz w:val="28"/>
          <w:szCs w:val="28"/>
        </w:rPr>
        <w:t xml:space="preserve">        «   Теремок</w:t>
      </w:r>
      <w:r w:rsidRPr="00EB6ABE">
        <w:rPr>
          <w:sz w:val="28"/>
          <w:szCs w:val="28"/>
        </w:rPr>
        <w:t>»</w:t>
      </w:r>
      <w:r>
        <w:rPr>
          <w:sz w:val="28"/>
          <w:szCs w:val="28"/>
        </w:rPr>
        <w:t xml:space="preserve"> г.Альметьевска</w:t>
      </w:r>
    </w:p>
    <w:p w:rsidR="000232A1" w:rsidRPr="00EB6ABE" w:rsidRDefault="000232A1" w:rsidP="00CD5038">
      <w:pPr>
        <w:ind w:left="5529"/>
        <w:rPr>
          <w:sz w:val="28"/>
          <w:szCs w:val="28"/>
        </w:rPr>
      </w:pPr>
      <w:r>
        <w:rPr>
          <w:sz w:val="28"/>
          <w:szCs w:val="28"/>
        </w:rPr>
        <w:t>Шакировой Хание Миргалимовне</w:t>
      </w:r>
    </w:p>
    <w:p w:rsidR="000232A1" w:rsidRPr="00EB6ABE" w:rsidRDefault="000232A1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о</w:t>
      </w:r>
      <w:r>
        <w:rPr>
          <w:sz w:val="28"/>
          <w:szCs w:val="28"/>
        </w:rPr>
        <w:t>т _____________________________</w:t>
      </w:r>
    </w:p>
    <w:p w:rsidR="000232A1" w:rsidRPr="00EB6ABE" w:rsidRDefault="000232A1" w:rsidP="00CD5038">
      <w:pPr>
        <w:spacing w:line="360" w:lineRule="auto"/>
        <w:ind w:left="5529"/>
        <w:rPr>
          <w:sz w:val="28"/>
          <w:szCs w:val="28"/>
        </w:rPr>
      </w:pPr>
      <w:r w:rsidRPr="00EB6ABE">
        <w:rPr>
          <w:sz w:val="28"/>
          <w:szCs w:val="28"/>
        </w:rPr>
        <w:t>_</w:t>
      </w:r>
      <w:r>
        <w:rPr>
          <w:sz w:val="28"/>
          <w:szCs w:val="28"/>
        </w:rPr>
        <w:t>______________________________</w:t>
      </w:r>
    </w:p>
    <w:p w:rsidR="000232A1" w:rsidRPr="00EB6ABE" w:rsidRDefault="000232A1" w:rsidP="00CD5038">
      <w:pPr>
        <w:ind w:left="5529"/>
        <w:rPr>
          <w:sz w:val="22"/>
        </w:rPr>
      </w:pPr>
      <w:r w:rsidRPr="00EB6ABE">
        <w:rPr>
          <w:sz w:val="22"/>
        </w:rPr>
        <w:t>(Ф.И.О.)</w:t>
      </w:r>
    </w:p>
    <w:p w:rsidR="000232A1" w:rsidRPr="00EB6ABE" w:rsidRDefault="000232A1" w:rsidP="00EB6ABE">
      <w:pPr>
        <w:ind w:left="5103"/>
        <w:rPr>
          <w:sz w:val="28"/>
          <w:szCs w:val="28"/>
        </w:rPr>
      </w:pPr>
    </w:p>
    <w:p w:rsidR="000232A1" w:rsidRPr="00EB6ABE" w:rsidRDefault="000232A1" w:rsidP="00EB6ABE">
      <w:pPr>
        <w:ind w:left="5670"/>
        <w:rPr>
          <w:sz w:val="28"/>
          <w:szCs w:val="28"/>
        </w:rPr>
      </w:pPr>
    </w:p>
    <w:p w:rsidR="000232A1" w:rsidRPr="00EB6ABE" w:rsidRDefault="000232A1" w:rsidP="00EB6ABE">
      <w:pPr>
        <w:ind w:left="5670"/>
        <w:rPr>
          <w:sz w:val="28"/>
          <w:szCs w:val="28"/>
        </w:rPr>
      </w:pPr>
    </w:p>
    <w:p w:rsidR="000232A1" w:rsidRPr="00EB6ABE" w:rsidRDefault="000232A1" w:rsidP="00EB6ABE">
      <w:pPr>
        <w:ind w:left="5670"/>
        <w:rPr>
          <w:sz w:val="28"/>
          <w:szCs w:val="28"/>
        </w:rPr>
      </w:pPr>
    </w:p>
    <w:p w:rsidR="000232A1" w:rsidRDefault="000232A1" w:rsidP="00EB6ABE">
      <w:pPr>
        <w:ind w:left="5670"/>
        <w:rPr>
          <w:sz w:val="28"/>
          <w:szCs w:val="28"/>
        </w:rPr>
      </w:pPr>
    </w:p>
    <w:p w:rsidR="000232A1" w:rsidRPr="00EB6ABE" w:rsidRDefault="000232A1" w:rsidP="00EB6ABE">
      <w:pPr>
        <w:ind w:left="5670"/>
        <w:rPr>
          <w:sz w:val="28"/>
          <w:szCs w:val="28"/>
        </w:rPr>
      </w:pPr>
    </w:p>
    <w:p w:rsidR="000232A1" w:rsidRDefault="000232A1" w:rsidP="00EB6ABE">
      <w:pPr>
        <w:ind w:left="5670" w:hanging="5670"/>
        <w:jc w:val="center"/>
        <w:rPr>
          <w:sz w:val="28"/>
          <w:szCs w:val="28"/>
        </w:rPr>
      </w:pPr>
    </w:p>
    <w:p w:rsidR="000232A1" w:rsidRDefault="000232A1" w:rsidP="00EB6ABE">
      <w:pPr>
        <w:ind w:left="5670" w:hanging="5670"/>
        <w:jc w:val="center"/>
        <w:rPr>
          <w:sz w:val="28"/>
          <w:szCs w:val="28"/>
        </w:rPr>
      </w:pPr>
    </w:p>
    <w:p w:rsidR="000232A1" w:rsidRPr="00EB6ABE" w:rsidRDefault="000232A1" w:rsidP="00F14101">
      <w:pPr>
        <w:ind w:left="5670" w:hanging="5670"/>
        <w:jc w:val="center"/>
        <w:rPr>
          <w:sz w:val="28"/>
          <w:szCs w:val="28"/>
        </w:rPr>
      </w:pPr>
      <w:r w:rsidRPr="00EB6ABE">
        <w:rPr>
          <w:sz w:val="28"/>
          <w:szCs w:val="28"/>
        </w:rPr>
        <w:t>Заяв</w:t>
      </w:r>
      <w:bookmarkStart w:id="0" w:name="_GoBack"/>
      <w:bookmarkEnd w:id="0"/>
      <w:r w:rsidRPr="00EB6ABE">
        <w:rPr>
          <w:sz w:val="28"/>
          <w:szCs w:val="28"/>
        </w:rPr>
        <w:t>ление</w:t>
      </w:r>
    </w:p>
    <w:p w:rsidR="000232A1" w:rsidRPr="00EB6ABE" w:rsidRDefault="000232A1" w:rsidP="00F14101">
      <w:pPr>
        <w:rPr>
          <w:sz w:val="28"/>
          <w:szCs w:val="28"/>
        </w:rPr>
      </w:pPr>
    </w:p>
    <w:p w:rsidR="000232A1" w:rsidRPr="00EB6ABE" w:rsidRDefault="000232A1" w:rsidP="00EB6ABE">
      <w:pPr>
        <w:spacing w:line="360" w:lineRule="auto"/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Прошу Вас принять моего ребенка _____________________</w:t>
      </w:r>
      <w:r>
        <w:rPr>
          <w:sz w:val="28"/>
          <w:szCs w:val="28"/>
        </w:rPr>
        <w:t>___________________</w:t>
      </w:r>
    </w:p>
    <w:p w:rsidR="000232A1" w:rsidRPr="00EB6ABE" w:rsidRDefault="000232A1" w:rsidP="00EB6ABE">
      <w:pPr>
        <w:ind w:left="5670" w:hanging="5670"/>
        <w:rPr>
          <w:sz w:val="28"/>
          <w:szCs w:val="28"/>
        </w:rPr>
      </w:pPr>
      <w:r w:rsidRPr="00EB6ABE">
        <w:rPr>
          <w:sz w:val="28"/>
          <w:szCs w:val="28"/>
        </w:rPr>
        <w:t>______________________________________________________________________</w:t>
      </w:r>
    </w:p>
    <w:p w:rsidR="000232A1" w:rsidRDefault="000232A1" w:rsidP="00EB6ABE">
      <w:pPr>
        <w:ind w:left="5670" w:hanging="5670"/>
        <w:jc w:val="center"/>
        <w:rPr>
          <w:sz w:val="22"/>
        </w:rPr>
      </w:pPr>
      <w:r w:rsidRPr="00EB6ABE">
        <w:rPr>
          <w:sz w:val="22"/>
        </w:rPr>
        <w:t>(Ф.И.О. ребенка, дата рождения)</w:t>
      </w:r>
    </w:p>
    <w:p w:rsidR="000232A1" w:rsidRPr="00EB6ABE" w:rsidRDefault="000232A1" w:rsidP="00EB6ABE">
      <w:pPr>
        <w:ind w:left="5670" w:hanging="5670"/>
        <w:jc w:val="center"/>
        <w:rPr>
          <w:sz w:val="22"/>
        </w:rPr>
      </w:pPr>
    </w:p>
    <w:p w:rsidR="000232A1" w:rsidRDefault="000232A1" w:rsidP="008D7A9A">
      <w:pPr>
        <w:rPr>
          <w:sz w:val="28"/>
          <w:szCs w:val="28"/>
        </w:rPr>
      </w:pPr>
      <w:r w:rsidRPr="00EB6ABE">
        <w:rPr>
          <w:sz w:val="28"/>
          <w:szCs w:val="28"/>
        </w:rPr>
        <w:t xml:space="preserve">в МБДОУ </w:t>
      </w:r>
      <w:r>
        <w:rPr>
          <w:sz w:val="28"/>
          <w:szCs w:val="28"/>
        </w:rPr>
        <w:t xml:space="preserve">«Д/с» </w:t>
      </w:r>
      <w:r w:rsidRPr="00EB6ABE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EB6ABE">
        <w:rPr>
          <w:sz w:val="28"/>
          <w:szCs w:val="28"/>
        </w:rPr>
        <w:t>5</w:t>
      </w:r>
      <w:r>
        <w:rPr>
          <w:sz w:val="28"/>
          <w:szCs w:val="28"/>
        </w:rPr>
        <w:t xml:space="preserve"> «Теремок</w:t>
      </w:r>
      <w:r w:rsidRPr="00EB6ABE">
        <w:rPr>
          <w:sz w:val="28"/>
          <w:szCs w:val="28"/>
        </w:rPr>
        <w:t>»</w:t>
      </w:r>
    </w:p>
    <w:p w:rsidR="000232A1" w:rsidRDefault="000232A1" w:rsidP="00EB6ABE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«____» _________20____г. на основании </w:t>
      </w:r>
    </w:p>
    <w:p w:rsidR="000232A1" w:rsidRDefault="000232A1" w:rsidP="00EB6ABE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направления №____________ от «_____» _________20___г.</w:t>
      </w:r>
    </w:p>
    <w:p w:rsidR="000232A1" w:rsidRDefault="000232A1" w:rsidP="00EB6ABE">
      <w:pPr>
        <w:jc w:val="both"/>
        <w:rPr>
          <w:sz w:val="28"/>
          <w:szCs w:val="28"/>
        </w:rPr>
      </w:pPr>
    </w:p>
    <w:p w:rsidR="000232A1" w:rsidRDefault="000232A1" w:rsidP="00EB6AB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           ________________  </w:t>
      </w:r>
    </w:p>
    <w:p w:rsidR="000232A1" w:rsidRPr="00EB6ABE" w:rsidRDefault="000232A1" w:rsidP="00EB6ABE">
      <w:pPr>
        <w:jc w:val="both"/>
        <w:rPr>
          <w:sz w:val="22"/>
        </w:rPr>
      </w:pPr>
      <w:r>
        <w:rPr>
          <w:sz w:val="22"/>
        </w:rPr>
        <w:t>д</w:t>
      </w:r>
      <w:r w:rsidRPr="00EB6ABE">
        <w:rPr>
          <w:sz w:val="22"/>
        </w:rPr>
        <w:t>ата</w:t>
      </w:r>
      <w:r>
        <w:rPr>
          <w:sz w:val="22"/>
        </w:rPr>
        <w:t xml:space="preserve"> </w:t>
      </w:r>
      <w:r w:rsidRPr="00EB6ABE">
        <w:rPr>
          <w:sz w:val="22"/>
        </w:rPr>
        <w:t xml:space="preserve">подпись                              </w:t>
      </w:r>
      <w:r>
        <w:rPr>
          <w:sz w:val="22"/>
        </w:rPr>
        <w:t xml:space="preserve">              </w:t>
      </w:r>
      <w:r w:rsidRPr="00EB6ABE">
        <w:rPr>
          <w:sz w:val="22"/>
        </w:rPr>
        <w:t xml:space="preserve"> расшифровка подписи</w:t>
      </w:r>
    </w:p>
    <w:p w:rsidR="000232A1" w:rsidRDefault="000232A1" w:rsidP="00EB6ABE">
      <w:pPr>
        <w:spacing w:line="360" w:lineRule="auto"/>
        <w:ind w:left="5670" w:hanging="5670"/>
        <w:jc w:val="both"/>
        <w:rPr>
          <w:sz w:val="28"/>
          <w:szCs w:val="28"/>
        </w:rPr>
      </w:pPr>
    </w:p>
    <w:p w:rsidR="000232A1" w:rsidRDefault="000232A1" w:rsidP="0022513E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>Ознакомлен с:</w:t>
      </w:r>
    </w:p>
    <w:p w:rsidR="000232A1" w:rsidRDefault="000232A1" w:rsidP="0022513E">
      <w:pPr>
        <w:spacing w:line="360" w:lineRule="auto"/>
        <w:ind w:left="5670" w:hanging="5670"/>
        <w:jc w:val="both"/>
        <w:rPr>
          <w:sz w:val="28"/>
          <w:szCs w:val="28"/>
        </w:rPr>
      </w:pPr>
      <w:r w:rsidRPr="00EB6ABE">
        <w:rPr>
          <w:sz w:val="28"/>
          <w:szCs w:val="28"/>
        </w:rPr>
        <w:t xml:space="preserve">Уставом МБДОУ </w:t>
      </w:r>
      <w:r>
        <w:rPr>
          <w:sz w:val="28"/>
          <w:szCs w:val="28"/>
        </w:rPr>
        <w:t xml:space="preserve">«Д/с» </w:t>
      </w:r>
      <w:r w:rsidRPr="00EB6ABE">
        <w:rPr>
          <w:sz w:val="28"/>
          <w:szCs w:val="28"/>
        </w:rPr>
        <w:t xml:space="preserve"> № </w:t>
      </w:r>
      <w:r>
        <w:rPr>
          <w:sz w:val="28"/>
          <w:szCs w:val="28"/>
        </w:rPr>
        <w:t>1</w:t>
      </w:r>
      <w:r w:rsidRPr="00EB6ABE">
        <w:rPr>
          <w:sz w:val="28"/>
          <w:szCs w:val="28"/>
        </w:rPr>
        <w:t>5</w:t>
      </w:r>
      <w:r>
        <w:rPr>
          <w:sz w:val="28"/>
          <w:szCs w:val="28"/>
        </w:rPr>
        <w:t xml:space="preserve"> «Теремок</w:t>
      </w:r>
      <w:r w:rsidRPr="00EB6ABE">
        <w:rPr>
          <w:sz w:val="28"/>
          <w:szCs w:val="28"/>
        </w:rPr>
        <w:t>»</w:t>
      </w:r>
      <w:r>
        <w:rPr>
          <w:sz w:val="28"/>
          <w:szCs w:val="28"/>
        </w:rPr>
        <w:t xml:space="preserve">     ______________________ </w:t>
      </w:r>
    </w:p>
    <w:p w:rsidR="000232A1" w:rsidRPr="008D7A9A" w:rsidRDefault="000232A1" w:rsidP="008D7A9A">
      <w:pPr>
        <w:spacing w:line="360" w:lineRule="auto"/>
        <w:ind w:left="5670" w:hanging="56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</w:t>
      </w:r>
      <w:r>
        <w:t>подпись</w:t>
      </w:r>
    </w:p>
    <w:p w:rsidR="000232A1" w:rsidRDefault="000232A1" w:rsidP="0022513E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лицензией на право ведения образовательной деятельности _________________,</w:t>
      </w:r>
    </w:p>
    <w:p w:rsidR="000232A1" w:rsidRPr="00CD5038" w:rsidRDefault="000232A1" w:rsidP="00CD5038">
      <w:pPr>
        <w:ind w:left="360"/>
        <w:jc w:val="both"/>
      </w:pPr>
      <w:r>
        <w:t xml:space="preserve">                                                                                                                                                </w:t>
      </w:r>
      <w:r w:rsidRPr="00CD5038">
        <w:t>подпись</w:t>
      </w:r>
    </w:p>
    <w:p w:rsidR="000232A1" w:rsidRDefault="000232A1" w:rsidP="0022513E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лицензией на право ведения медицинской деятельности</w:t>
      </w:r>
      <w:r>
        <w:rPr>
          <w:sz w:val="28"/>
          <w:szCs w:val="28"/>
        </w:rPr>
        <w:tab/>
        <w:t xml:space="preserve">__________________, </w:t>
      </w:r>
    </w:p>
    <w:p w:rsidR="000232A1" w:rsidRPr="00F14101" w:rsidRDefault="000232A1" w:rsidP="00F14101">
      <w:pPr>
        <w:pStyle w:val="ListParagraph"/>
        <w:ind w:left="0"/>
        <w:jc w:val="both"/>
      </w:pPr>
      <w:r>
        <w:t xml:space="preserve">                                                                                                                                                         подпись</w:t>
      </w:r>
    </w:p>
    <w:p w:rsidR="000232A1" w:rsidRDefault="000232A1" w:rsidP="0022513E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основной образовательной программой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__________________, </w:t>
      </w:r>
    </w:p>
    <w:p w:rsidR="000232A1" w:rsidRPr="00F14101" w:rsidRDefault="000232A1" w:rsidP="00F14101">
      <w:pPr>
        <w:pStyle w:val="ListParagraph"/>
        <w:ind w:left="0"/>
        <w:jc w:val="both"/>
      </w:pPr>
      <w:r>
        <w:tab/>
      </w:r>
      <w:r>
        <w:tab/>
        <w:t xml:space="preserve">                                                                                                                              подпись</w:t>
      </w:r>
    </w:p>
    <w:p w:rsidR="000232A1" w:rsidRDefault="000232A1" w:rsidP="0022513E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положением о педагогическом совете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__________________, </w:t>
      </w:r>
    </w:p>
    <w:p w:rsidR="000232A1" w:rsidRPr="00CD5038" w:rsidRDefault="000232A1" w:rsidP="00CD5038">
      <w:pPr>
        <w:pStyle w:val="ListParagraph"/>
        <w:ind w:left="0"/>
        <w:jc w:val="both"/>
      </w:pP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       подпись</w:t>
      </w:r>
    </w:p>
    <w:p w:rsidR="000232A1" w:rsidRDefault="000232A1" w:rsidP="0022513E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положением о родительском собрании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__________________, </w:t>
      </w:r>
    </w:p>
    <w:p w:rsidR="000232A1" w:rsidRPr="00CD5038" w:rsidRDefault="000232A1" w:rsidP="00CD5038">
      <w:pPr>
        <w:pStyle w:val="ListParagraph"/>
        <w:ind w:left="0"/>
        <w:jc w:val="both"/>
      </w:pPr>
      <w:r>
        <w:tab/>
      </w:r>
      <w:r>
        <w:tab/>
      </w:r>
      <w:r>
        <w:tab/>
        <w:t xml:space="preserve">                                                                                                                подпись</w:t>
      </w:r>
    </w:p>
    <w:p w:rsidR="000232A1" w:rsidRDefault="000232A1" w:rsidP="0022513E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- положением об общем собрании коллектива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__________________, </w:t>
      </w:r>
    </w:p>
    <w:p w:rsidR="000232A1" w:rsidRDefault="000232A1" w:rsidP="00F14101">
      <w:pPr>
        <w:pStyle w:val="ListParagraph"/>
        <w:ind w:left="7080" w:firstLine="708"/>
        <w:jc w:val="both"/>
        <w:rPr>
          <w:sz w:val="28"/>
          <w:szCs w:val="28"/>
        </w:rPr>
      </w:pPr>
      <w:r>
        <w:t>подпись</w:t>
      </w:r>
    </w:p>
    <w:p w:rsidR="000232A1" w:rsidRPr="00CD5038" w:rsidRDefault="000232A1" w:rsidP="00F14101">
      <w:pPr>
        <w:pStyle w:val="ListParagraph"/>
        <w:ind w:left="0"/>
        <w:jc w:val="both"/>
        <w:rPr>
          <w:sz w:val="28"/>
          <w:szCs w:val="28"/>
        </w:rPr>
      </w:pPr>
    </w:p>
    <w:p w:rsidR="000232A1" w:rsidRDefault="000232A1" w:rsidP="00F14101">
      <w:pPr>
        <w:spacing w:line="360" w:lineRule="auto"/>
        <w:jc w:val="both"/>
        <w:rPr>
          <w:sz w:val="28"/>
          <w:szCs w:val="28"/>
        </w:rPr>
      </w:pPr>
    </w:p>
    <w:p w:rsidR="000232A1" w:rsidRDefault="000232A1" w:rsidP="00F14101">
      <w:pPr>
        <w:spacing w:line="360" w:lineRule="auto"/>
        <w:jc w:val="both"/>
        <w:rPr>
          <w:sz w:val="28"/>
          <w:szCs w:val="28"/>
        </w:rPr>
      </w:pPr>
    </w:p>
    <w:p w:rsidR="000232A1" w:rsidRDefault="000232A1" w:rsidP="00F14101">
      <w:pPr>
        <w:spacing w:line="360" w:lineRule="auto"/>
        <w:jc w:val="both"/>
        <w:rPr>
          <w:sz w:val="28"/>
          <w:szCs w:val="28"/>
        </w:rPr>
      </w:pPr>
    </w:p>
    <w:p w:rsidR="000232A1" w:rsidRPr="001717B7" w:rsidRDefault="000232A1" w:rsidP="005E0A98">
      <w:pPr>
        <w:rPr>
          <w:sz w:val="28"/>
          <w:szCs w:val="28"/>
        </w:rPr>
      </w:pPr>
      <w:r w:rsidRPr="001717B7">
        <w:rPr>
          <w:sz w:val="28"/>
          <w:szCs w:val="28"/>
        </w:rPr>
        <w:t xml:space="preserve">                                                           </w:t>
      </w:r>
      <w:r>
        <w:rPr>
          <w:sz w:val="28"/>
          <w:szCs w:val="28"/>
        </w:rPr>
        <w:t xml:space="preserve">    </w:t>
      </w:r>
      <w:r w:rsidRPr="001717B7">
        <w:rPr>
          <w:sz w:val="28"/>
          <w:szCs w:val="28"/>
        </w:rPr>
        <w:t xml:space="preserve">Заведующей МБДОУ  «Д/с № 15 </w:t>
      </w:r>
      <w:r>
        <w:rPr>
          <w:sz w:val="28"/>
          <w:szCs w:val="28"/>
        </w:rPr>
        <w:t xml:space="preserve"> </w:t>
      </w:r>
      <w:r w:rsidRPr="001717B7">
        <w:rPr>
          <w:sz w:val="28"/>
          <w:szCs w:val="28"/>
        </w:rPr>
        <w:t>«Теремок»</w:t>
      </w:r>
    </w:p>
    <w:p w:rsidR="000232A1" w:rsidRPr="001717B7" w:rsidRDefault="000232A1" w:rsidP="005E0A98">
      <w:pPr>
        <w:jc w:val="center"/>
        <w:rPr>
          <w:sz w:val="28"/>
          <w:szCs w:val="28"/>
          <w:u w:val="single"/>
        </w:rPr>
      </w:pPr>
      <w:r w:rsidRPr="001717B7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                  </w:t>
      </w:r>
      <w:r w:rsidRPr="001717B7">
        <w:rPr>
          <w:sz w:val="28"/>
          <w:szCs w:val="28"/>
        </w:rPr>
        <w:t xml:space="preserve"> </w:t>
      </w:r>
      <w:r w:rsidRPr="001717B7">
        <w:rPr>
          <w:sz w:val="28"/>
          <w:szCs w:val="28"/>
          <w:u w:val="single"/>
        </w:rPr>
        <w:t>Шакировой Хание Миргалимовне</w:t>
      </w:r>
    </w:p>
    <w:p w:rsidR="000232A1" w:rsidRPr="001717B7" w:rsidRDefault="000232A1" w:rsidP="005E0A98">
      <w:pPr>
        <w:jc w:val="center"/>
        <w:rPr>
          <w:sz w:val="28"/>
          <w:szCs w:val="28"/>
          <w:u w:val="single"/>
        </w:rPr>
      </w:pPr>
    </w:p>
    <w:p w:rsidR="000232A1" w:rsidRPr="001717B7" w:rsidRDefault="000232A1" w:rsidP="005E0A98">
      <w:pPr>
        <w:jc w:val="center"/>
        <w:rPr>
          <w:sz w:val="28"/>
          <w:szCs w:val="28"/>
        </w:rPr>
      </w:pPr>
    </w:p>
    <w:p w:rsidR="000232A1" w:rsidRPr="001717B7" w:rsidRDefault="000232A1" w:rsidP="005E0A98">
      <w:pPr>
        <w:rPr>
          <w:sz w:val="28"/>
          <w:szCs w:val="28"/>
        </w:rPr>
      </w:pPr>
    </w:p>
    <w:p w:rsidR="000232A1" w:rsidRPr="001717B7" w:rsidRDefault="000232A1" w:rsidP="005E0A98">
      <w:pPr>
        <w:jc w:val="center"/>
        <w:rPr>
          <w:sz w:val="28"/>
          <w:szCs w:val="28"/>
        </w:rPr>
      </w:pPr>
      <w:r w:rsidRPr="001717B7">
        <w:rPr>
          <w:b/>
          <w:sz w:val="28"/>
          <w:szCs w:val="28"/>
        </w:rPr>
        <w:t>Заявление-согласие субъекта на обработку персональных данных подопечного</w:t>
      </w:r>
      <w:r w:rsidRPr="001717B7">
        <w:rPr>
          <w:sz w:val="28"/>
          <w:szCs w:val="28"/>
        </w:rPr>
        <w:t>.</w:t>
      </w:r>
    </w:p>
    <w:p w:rsidR="000232A1" w:rsidRPr="001717B7" w:rsidRDefault="000232A1" w:rsidP="005E0A98">
      <w:pPr>
        <w:jc w:val="center"/>
        <w:rPr>
          <w:sz w:val="28"/>
          <w:szCs w:val="28"/>
        </w:rPr>
      </w:pPr>
    </w:p>
    <w:p w:rsidR="000232A1" w:rsidRDefault="000232A1" w:rsidP="005E0A98">
      <w:pPr>
        <w:jc w:val="both"/>
        <w:rPr>
          <w:sz w:val="28"/>
          <w:szCs w:val="28"/>
        </w:rPr>
      </w:pPr>
      <w:r>
        <w:rPr>
          <w:sz w:val="28"/>
          <w:szCs w:val="28"/>
        </w:rPr>
        <w:t>Я,</w:t>
      </w:r>
      <w:r w:rsidRPr="001717B7">
        <w:rPr>
          <w:sz w:val="28"/>
          <w:szCs w:val="28"/>
        </w:rPr>
        <w:t>______________</w:t>
      </w:r>
      <w:r>
        <w:rPr>
          <w:sz w:val="28"/>
          <w:szCs w:val="28"/>
        </w:rPr>
        <w:t xml:space="preserve">______________________________________________, </w:t>
      </w:r>
    </w:p>
    <w:p w:rsidR="000232A1" w:rsidRPr="001717B7" w:rsidRDefault="000232A1" w:rsidP="005E0A9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паспорт </w:t>
      </w:r>
      <w:r w:rsidRPr="001717B7">
        <w:rPr>
          <w:sz w:val="28"/>
          <w:szCs w:val="28"/>
        </w:rPr>
        <w:t>серии_____________________</w:t>
      </w:r>
      <w:r>
        <w:rPr>
          <w:sz w:val="28"/>
          <w:szCs w:val="28"/>
        </w:rPr>
        <w:t>номер</w:t>
      </w:r>
      <w:r w:rsidRPr="001717B7">
        <w:rPr>
          <w:sz w:val="28"/>
          <w:szCs w:val="28"/>
        </w:rPr>
        <w:t>___________________</w:t>
      </w:r>
      <w:r>
        <w:rPr>
          <w:sz w:val="28"/>
          <w:szCs w:val="28"/>
        </w:rPr>
        <w:t>________</w:t>
      </w:r>
      <w:r w:rsidRPr="001717B7">
        <w:rPr>
          <w:sz w:val="28"/>
          <w:szCs w:val="28"/>
        </w:rPr>
        <w:t>, выданный___________________________________________</w:t>
      </w:r>
    </w:p>
    <w:p w:rsidR="000232A1" w:rsidRPr="001717B7" w:rsidRDefault="000232A1" w:rsidP="005E0A98">
      <w:pPr>
        <w:jc w:val="both"/>
        <w:rPr>
          <w:sz w:val="28"/>
          <w:szCs w:val="28"/>
        </w:rPr>
      </w:pPr>
      <w:r w:rsidRPr="001717B7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</w:t>
      </w:r>
      <w:r w:rsidRPr="001717B7">
        <w:rPr>
          <w:sz w:val="28"/>
          <w:szCs w:val="28"/>
        </w:rPr>
        <w:t>года,</w:t>
      </w:r>
    </w:p>
    <w:p w:rsidR="000232A1" w:rsidRPr="001717B7" w:rsidRDefault="000232A1" w:rsidP="005E0A98">
      <w:pPr>
        <w:rPr>
          <w:i/>
          <w:sz w:val="28"/>
          <w:szCs w:val="28"/>
        </w:rPr>
      </w:pPr>
      <w:r w:rsidRPr="001717B7">
        <w:rPr>
          <w:sz w:val="28"/>
          <w:szCs w:val="28"/>
        </w:rPr>
        <w:t xml:space="preserve">В соответствии с Федеральным законом от 27.07.2006 № 152-ФЗ « О персональных данных» даю согласие  </w:t>
      </w:r>
      <w:r w:rsidRPr="001717B7">
        <w:rPr>
          <w:i/>
          <w:sz w:val="28"/>
          <w:szCs w:val="28"/>
        </w:rPr>
        <w:t>муниципальному бюджетному  дошкольному образовательному учреждению «Детский сад комбинированного  вида № 15 «Теремок»  г.Альметьевска» РТ</w:t>
      </w:r>
    </w:p>
    <w:p w:rsidR="000232A1" w:rsidRPr="001717B7" w:rsidRDefault="000232A1" w:rsidP="005E0A98">
      <w:pPr>
        <w:jc w:val="both"/>
        <w:rPr>
          <w:sz w:val="28"/>
          <w:szCs w:val="28"/>
        </w:rPr>
      </w:pPr>
      <w:r w:rsidRPr="001717B7">
        <w:rPr>
          <w:sz w:val="28"/>
          <w:szCs w:val="28"/>
        </w:rPr>
        <w:t>на обработку персональных данных моего(ей) сына / дочери _____________________________________________</w:t>
      </w:r>
      <w:r>
        <w:rPr>
          <w:sz w:val="28"/>
          <w:szCs w:val="28"/>
        </w:rPr>
        <w:t>_________________________</w:t>
      </w:r>
      <w:r w:rsidRPr="001717B7">
        <w:rPr>
          <w:sz w:val="28"/>
          <w:szCs w:val="28"/>
        </w:rPr>
        <w:t>, а именно фамилии, имени, отчества, года</w:t>
      </w:r>
      <w:r>
        <w:rPr>
          <w:sz w:val="28"/>
          <w:szCs w:val="28"/>
        </w:rPr>
        <w:t>, месяца, даты и места рождения,</w:t>
      </w:r>
      <w:r w:rsidRPr="001717B7">
        <w:rPr>
          <w:sz w:val="28"/>
          <w:szCs w:val="28"/>
        </w:rPr>
        <w:t xml:space="preserve"> </w:t>
      </w:r>
      <w:r>
        <w:rPr>
          <w:sz w:val="28"/>
          <w:szCs w:val="28"/>
        </w:rPr>
        <w:t>а</w:t>
      </w:r>
      <w:r w:rsidRPr="001717B7">
        <w:rPr>
          <w:sz w:val="28"/>
          <w:szCs w:val="28"/>
        </w:rPr>
        <w:t>дреса, семейного, социального, имущественного положения, другой информации.</w:t>
      </w:r>
    </w:p>
    <w:p w:rsidR="000232A1" w:rsidRPr="001717B7" w:rsidRDefault="000232A1" w:rsidP="005E0A98">
      <w:pPr>
        <w:jc w:val="both"/>
        <w:rPr>
          <w:sz w:val="28"/>
          <w:szCs w:val="28"/>
        </w:rPr>
      </w:pPr>
    </w:p>
    <w:p w:rsidR="000232A1" w:rsidRPr="001717B7" w:rsidRDefault="000232A1" w:rsidP="005E0A98">
      <w:pPr>
        <w:jc w:val="both"/>
        <w:rPr>
          <w:sz w:val="28"/>
          <w:szCs w:val="28"/>
        </w:rPr>
      </w:pPr>
      <w:r w:rsidRPr="001717B7">
        <w:rPr>
          <w:sz w:val="28"/>
          <w:szCs w:val="28"/>
        </w:rPr>
        <w:t xml:space="preserve"> </w:t>
      </w:r>
      <w:r w:rsidRPr="001717B7">
        <w:rPr>
          <w:i/>
          <w:sz w:val="28"/>
          <w:szCs w:val="28"/>
        </w:rPr>
        <w:t>Для обработки в целях сбора, систематизации, накопления, хранения</w:t>
      </w:r>
      <w:r w:rsidRPr="001717B7">
        <w:rPr>
          <w:sz w:val="28"/>
          <w:szCs w:val="28"/>
        </w:rPr>
        <w:t>.</w:t>
      </w:r>
    </w:p>
    <w:p w:rsidR="000232A1" w:rsidRPr="001717B7" w:rsidRDefault="000232A1" w:rsidP="005E0A98">
      <w:pPr>
        <w:jc w:val="both"/>
        <w:rPr>
          <w:sz w:val="28"/>
          <w:szCs w:val="28"/>
        </w:rPr>
      </w:pPr>
    </w:p>
    <w:p w:rsidR="000232A1" w:rsidRPr="001717B7" w:rsidRDefault="000232A1" w:rsidP="005E0A98">
      <w:pPr>
        <w:jc w:val="both"/>
        <w:rPr>
          <w:sz w:val="28"/>
          <w:szCs w:val="28"/>
        </w:rPr>
      </w:pPr>
      <w:r w:rsidRPr="001717B7">
        <w:rPr>
          <w:sz w:val="28"/>
          <w:szCs w:val="28"/>
        </w:rPr>
        <w:t xml:space="preserve"> Я утверждаю, что ознакомлена(а)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0232A1" w:rsidRPr="001717B7" w:rsidRDefault="000232A1" w:rsidP="005E0A98">
      <w:pPr>
        <w:jc w:val="both"/>
        <w:rPr>
          <w:sz w:val="28"/>
          <w:szCs w:val="28"/>
        </w:rPr>
      </w:pPr>
      <w:r w:rsidRPr="001717B7">
        <w:rPr>
          <w:sz w:val="28"/>
          <w:szCs w:val="28"/>
        </w:rPr>
        <w:t xml:space="preserve">  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0232A1" w:rsidRPr="001717B7" w:rsidRDefault="000232A1" w:rsidP="005E0A98">
      <w:pPr>
        <w:jc w:val="both"/>
        <w:rPr>
          <w:sz w:val="28"/>
          <w:szCs w:val="28"/>
        </w:rPr>
      </w:pPr>
    </w:p>
    <w:p w:rsidR="000232A1" w:rsidRPr="001717B7" w:rsidRDefault="000232A1" w:rsidP="005E0A98">
      <w:pPr>
        <w:jc w:val="both"/>
        <w:rPr>
          <w:sz w:val="28"/>
          <w:szCs w:val="28"/>
        </w:rPr>
      </w:pPr>
      <w:r w:rsidRPr="001717B7">
        <w:rPr>
          <w:sz w:val="28"/>
          <w:szCs w:val="28"/>
        </w:rPr>
        <w:t>«____»__________________20___г.                              ________________________________</w:t>
      </w:r>
    </w:p>
    <w:p w:rsidR="000232A1" w:rsidRPr="001717B7" w:rsidRDefault="000232A1" w:rsidP="005E0A98">
      <w:pPr>
        <w:jc w:val="both"/>
        <w:rPr>
          <w:sz w:val="28"/>
          <w:szCs w:val="28"/>
        </w:rPr>
      </w:pPr>
      <w:r w:rsidRPr="001717B7">
        <w:rPr>
          <w:sz w:val="28"/>
          <w:szCs w:val="28"/>
        </w:rPr>
        <w:t xml:space="preserve">                                                                                                                        (подпись)</w:t>
      </w:r>
    </w:p>
    <w:p w:rsidR="000232A1" w:rsidRPr="001717B7" w:rsidRDefault="000232A1" w:rsidP="005E0A98">
      <w:pPr>
        <w:jc w:val="both"/>
        <w:rPr>
          <w:sz w:val="28"/>
          <w:szCs w:val="28"/>
        </w:rPr>
      </w:pPr>
    </w:p>
    <w:p w:rsidR="000232A1" w:rsidRPr="001717B7" w:rsidRDefault="000232A1" w:rsidP="005E0A98">
      <w:pPr>
        <w:jc w:val="both"/>
        <w:rPr>
          <w:sz w:val="28"/>
          <w:szCs w:val="28"/>
        </w:rPr>
      </w:pPr>
    </w:p>
    <w:p w:rsidR="000232A1" w:rsidRPr="001717B7" w:rsidRDefault="000232A1" w:rsidP="005E0A98">
      <w:pPr>
        <w:jc w:val="both"/>
        <w:rPr>
          <w:sz w:val="28"/>
          <w:szCs w:val="28"/>
        </w:rPr>
      </w:pPr>
    </w:p>
    <w:p w:rsidR="000232A1" w:rsidRPr="001717B7" w:rsidRDefault="000232A1" w:rsidP="005E0A98">
      <w:pPr>
        <w:jc w:val="right"/>
        <w:rPr>
          <w:sz w:val="28"/>
          <w:szCs w:val="28"/>
        </w:rPr>
      </w:pPr>
    </w:p>
    <w:p w:rsidR="000232A1" w:rsidRPr="001717B7" w:rsidRDefault="000232A1" w:rsidP="005E0A98">
      <w:pPr>
        <w:jc w:val="right"/>
        <w:rPr>
          <w:sz w:val="28"/>
          <w:szCs w:val="28"/>
        </w:rPr>
      </w:pPr>
    </w:p>
    <w:p w:rsidR="000232A1" w:rsidRPr="001717B7" w:rsidRDefault="000232A1" w:rsidP="005E0A98">
      <w:pPr>
        <w:jc w:val="right"/>
        <w:rPr>
          <w:sz w:val="28"/>
          <w:szCs w:val="28"/>
        </w:rPr>
      </w:pPr>
    </w:p>
    <w:p w:rsidR="000232A1" w:rsidRPr="001717B7" w:rsidRDefault="000232A1" w:rsidP="00F14101">
      <w:pPr>
        <w:spacing w:line="360" w:lineRule="auto"/>
        <w:jc w:val="both"/>
        <w:rPr>
          <w:sz w:val="28"/>
          <w:szCs w:val="28"/>
        </w:rPr>
      </w:pPr>
    </w:p>
    <w:sectPr w:rsidR="000232A1" w:rsidRPr="001717B7" w:rsidSect="00F14101">
      <w:pgSz w:w="11906" w:h="16838"/>
      <w:pgMar w:top="709" w:right="850" w:bottom="42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C67CC"/>
    <w:multiLevelType w:val="hybridMultilevel"/>
    <w:tmpl w:val="FA180982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4A41BB"/>
    <w:multiLevelType w:val="hybridMultilevel"/>
    <w:tmpl w:val="D662F5BA"/>
    <w:lvl w:ilvl="0" w:tplc="F4CAA3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6ABE"/>
    <w:rsid w:val="000232A1"/>
    <w:rsid w:val="000B29F9"/>
    <w:rsid w:val="00155205"/>
    <w:rsid w:val="001717B7"/>
    <w:rsid w:val="00171FB5"/>
    <w:rsid w:val="001B0B9E"/>
    <w:rsid w:val="00220818"/>
    <w:rsid w:val="0022513E"/>
    <w:rsid w:val="003C693B"/>
    <w:rsid w:val="003D5FA3"/>
    <w:rsid w:val="005453D9"/>
    <w:rsid w:val="005D6ACD"/>
    <w:rsid w:val="005E0A98"/>
    <w:rsid w:val="00686CDA"/>
    <w:rsid w:val="006C5256"/>
    <w:rsid w:val="006D0ECF"/>
    <w:rsid w:val="00721F5A"/>
    <w:rsid w:val="008716A3"/>
    <w:rsid w:val="008D7A9A"/>
    <w:rsid w:val="009B5F93"/>
    <w:rsid w:val="00B253B6"/>
    <w:rsid w:val="00B8060F"/>
    <w:rsid w:val="00C5154D"/>
    <w:rsid w:val="00CD5038"/>
    <w:rsid w:val="00E7781A"/>
    <w:rsid w:val="00EB6ABE"/>
    <w:rsid w:val="00F14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038"/>
    <w:rPr>
      <w:rFonts w:eastAsia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EB6AB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5D6AC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D6A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020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170</TotalTime>
  <Pages>2</Pages>
  <Words>532</Words>
  <Characters>3037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Raihana</dc:creator>
  <cp:keywords/>
  <dc:description/>
  <cp:lastModifiedBy> </cp:lastModifiedBy>
  <cp:revision>8</cp:revision>
  <cp:lastPrinted>2013-10-18T11:30:00Z</cp:lastPrinted>
  <dcterms:created xsi:type="dcterms:W3CDTF">2013-03-28T11:06:00Z</dcterms:created>
  <dcterms:modified xsi:type="dcterms:W3CDTF">2013-10-18T11:35:00Z</dcterms:modified>
</cp:coreProperties>
</file>